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07F" w:rsidRDefault="00BB507F" w:rsidP="00C72A09">
      <w:pPr>
        <w:tabs>
          <w:tab w:val="left" w:pos="3180"/>
          <w:tab w:val="center" w:pos="4536"/>
          <w:tab w:val="right" w:pos="9072"/>
        </w:tabs>
        <w:spacing w:after="200"/>
        <w:jc w:val="center"/>
        <w:rPr>
          <w:b/>
          <w:bCs/>
          <w:sz w:val="28"/>
          <w:szCs w:val="28"/>
          <w:lang w:val="ru-RU" w:eastAsia="en-US"/>
        </w:rPr>
      </w:pPr>
      <w:r>
        <w:rPr>
          <w:b/>
          <w:bCs/>
          <w:sz w:val="28"/>
          <w:szCs w:val="28"/>
          <w:lang w:val="ru-RU" w:eastAsia="en-US"/>
        </w:rPr>
        <w:t xml:space="preserve">Формуляр за кандидатстване за </w:t>
      </w:r>
    </w:p>
    <w:p w:rsidR="00BB507F" w:rsidRPr="00BE2D8C" w:rsidRDefault="00BB507F" w:rsidP="00C72A09">
      <w:pPr>
        <w:tabs>
          <w:tab w:val="left" w:pos="3180"/>
          <w:tab w:val="center" w:pos="4536"/>
          <w:tab w:val="right" w:pos="9072"/>
        </w:tabs>
        <w:spacing w:after="200"/>
        <w:jc w:val="center"/>
        <w:rPr>
          <w:b/>
          <w:bCs/>
          <w:sz w:val="28"/>
          <w:szCs w:val="28"/>
          <w:lang w:val="en-US"/>
        </w:rPr>
      </w:pPr>
      <w:r w:rsidRPr="00DC0214">
        <w:rPr>
          <w:b/>
          <w:bCs/>
          <w:sz w:val="28"/>
          <w:szCs w:val="28"/>
        </w:rPr>
        <w:t>Национална младежка среща “СпортИграция”</w:t>
      </w:r>
      <w:r w:rsidRPr="00BE2D8C">
        <w:rPr>
          <w:b/>
          <w:bCs/>
          <w:sz w:val="28"/>
          <w:szCs w:val="28"/>
          <w:lang w:val="ru-RU"/>
        </w:rPr>
        <w:t xml:space="preserve"> 2.</w:t>
      </w:r>
      <w:r>
        <w:rPr>
          <w:b/>
          <w:bCs/>
          <w:sz w:val="28"/>
          <w:szCs w:val="28"/>
          <w:lang w:val="en-US"/>
        </w:rPr>
        <w:t>0</w:t>
      </w:r>
    </w:p>
    <w:p w:rsidR="00BB507F" w:rsidRPr="00AC57BE" w:rsidRDefault="00BB507F" w:rsidP="00C72A09">
      <w:pPr>
        <w:tabs>
          <w:tab w:val="left" w:pos="3180"/>
          <w:tab w:val="center" w:pos="4536"/>
          <w:tab w:val="right" w:pos="9072"/>
        </w:tabs>
        <w:spacing w:after="200"/>
        <w:jc w:val="center"/>
        <w:rPr>
          <w:b/>
          <w:bCs/>
          <w:sz w:val="28"/>
          <w:szCs w:val="28"/>
          <w:lang w:eastAsia="en-US"/>
        </w:rPr>
      </w:pPr>
      <w:hyperlink r:id="rId7" w:history="1">
        <w:r w:rsidRPr="008C274F">
          <w:rPr>
            <w:rStyle w:val="Hyperlink"/>
            <w:b/>
            <w:bCs/>
            <w:sz w:val="28"/>
            <w:szCs w:val="28"/>
            <w:lang w:val="ru-RU" w:eastAsia="en-US"/>
          </w:rPr>
          <w:t>https</w:t>
        </w:r>
        <w:r w:rsidRPr="008C274F">
          <w:rPr>
            <w:rStyle w:val="Hyperlink"/>
            <w:b/>
            <w:bCs/>
            <w:sz w:val="28"/>
            <w:szCs w:val="28"/>
            <w:lang w:eastAsia="en-US"/>
          </w:rPr>
          <w:t>://</w:t>
        </w:r>
        <w:r w:rsidRPr="008C274F">
          <w:rPr>
            <w:rStyle w:val="Hyperlink"/>
            <w:b/>
            <w:bCs/>
            <w:sz w:val="28"/>
            <w:szCs w:val="28"/>
            <w:lang w:val="ru-RU" w:eastAsia="en-US"/>
          </w:rPr>
          <w:t>sportigration</w:t>
        </w:r>
        <w:r w:rsidRPr="008C274F">
          <w:rPr>
            <w:rStyle w:val="Hyperlink"/>
            <w:b/>
            <w:bCs/>
            <w:sz w:val="28"/>
            <w:szCs w:val="28"/>
            <w:lang w:eastAsia="en-US"/>
          </w:rPr>
          <w:t>.</w:t>
        </w:r>
        <w:r w:rsidRPr="008C274F">
          <w:rPr>
            <w:rStyle w:val="Hyperlink"/>
            <w:b/>
            <w:bCs/>
            <w:sz w:val="28"/>
            <w:szCs w:val="28"/>
            <w:lang w:val="ru-RU" w:eastAsia="en-US"/>
          </w:rPr>
          <w:t>com</w:t>
        </w:r>
        <w:r w:rsidRPr="008C274F">
          <w:rPr>
            <w:rStyle w:val="Hyperlink"/>
            <w:b/>
            <w:bCs/>
            <w:sz w:val="28"/>
            <w:szCs w:val="28"/>
            <w:lang w:eastAsia="en-US"/>
          </w:rPr>
          <w:t>/</w:t>
        </w:r>
      </w:hyperlink>
      <w:r>
        <w:rPr>
          <w:b/>
          <w:bCs/>
          <w:sz w:val="28"/>
          <w:szCs w:val="28"/>
          <w:lang w:val="ru-RU" w:eastAsia="en-US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88"/>
        <w:gridCol w:w="5400"/>
      </w:tblGrid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Име: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Презиме: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Фамилия: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Пол: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Дата на раждане: </w:t>
            </w:r>
          </w:p>
        </w:tc>
        <w:tc>
          <w:tcPr>
            <w:tcW w:w="5400" w:type="dxa"/>
          </w:tcPr>
          <w:p w:rsidR="00BB507F" w:rsidRDefault="00BB507F" w:rsidP="00E478BF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  <w:p w:rsidR="00BB507F" w:rsidRPr="00BE2D8C" w:rsidRDefault="00BB507F" w:rsidP="00E478BF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Място на раждане: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  <w:p w:rsidR="00BB507F" w:rsidRPr="00BE2D8C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  <w:lang w:val="ru-RU"/>
              </w:rPr>
            </w:pPr>
            <w:r w:rsidRPr="00DC0214">
              <w:rPr>
                <w:rFonts w:ascii="Book Antiqua" w:hAnsi="Book Antiqua" w:cs="Book Antiqua"/>
                <w:b/>
                <w:bCs/>
                <w:lang w:eastAsia="en-US"/>
              </w:rPr>
              <w:t>Пълен адрес по лична карта</w:t>
            </w:r>
            <w:r w:rsidRPr="00DC0214">
              <w:rPr>
                <w:rFonts w:ascii="Book Antiqua" w:hAnsi="Book Antiqua" w:cs="Book Antiqua"/>
                <w:b/>
                <w:bCs/>
                <w:lang w:val="ru-RU" w:eastAsia="en-US"/>
              </w:rPr>
              <w:t xml:space="preserve">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  <w:p w:rsidR="00BB507F" w:rsidRPr="00BE2D8C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Настоящ адрес: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  <w:p w:rsidR="00BB507F" w:rsidRPr="00BE2D8C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Ел. Поща: 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Pr="007B2BD6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Мобилен телефон: </w:t>
            </w:r>
          </w:p>
        </w:tc>
        <w:tc>
          <w:tcPr>
            <w:tcW w:w="5400" w:type="dxa"/>
          </w:tcPr>
          <w:p w:rsidR="00BB507F" w:rsidRPr="007B2BD6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  <w:p w:rsidR="00BB507F" w:rsidRPr="00AC57BE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Мотивация за участие в </w:t>
            </w:r>
            <w:r>
              <w:rPr>
                <w:rFonts w:ascii="Book Antiqua" w:hAnsi="Book Antiqua" w:cs="Book Antiqua"/>
                <w:b/>
                <w:bCs/>
              </w:rPr>
              <w:t>Национална младежка среща „СпортИграция”</w:t>
            </w:r>
            <w:r w:rsidRPr="00DC0214">
              <w:rPr>
                <w:rFonts w:ascii="Book Antiqua" w:hAnsi="Book Antiqua" w:cs="Book Antiqua"/>
                <w:b/>
                <w:bCs/>
              </w:rPr>
              <w:t>: (до 150 думи)</w:t>
            </w:r>
          </w:p>
        </w:tc>
        <w:tc>
          <w:tcPr>
            <w:tcW w:w="5400" w:type="dxa"/>
          </w:tcPr>
          <w:p w:rsidR="00BB507F" w:rsidRPr="00BE2D8C" w:rsidRDefault="00BB507F" w:rsidP="005045C0">
            <w:pPr>
              <w:rPr>
                <w:rFonts w:ascii="Book Antiqua" w:hAnsi="Book Antiqua" w:cs="Book Antiqua"/>
                <w:b/>
                <w:bCs/>
                <w:lang w:val="ru-RU"/>
              </w:rPr>
            </w:pPr>
          </w:p>
          <w:p w:rsidR="00BB507F" w:rsidRPr="00446E61" w:rsidRDefault="00BB507F" w:rsidP="00BE2D8C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DC0214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DC0214">
              <w:rPr>
                <w:rFonts w:ascii="Book Antiqua" w:hAnsi="Book Antiqua" w:cs="Book Antiqua"/>
                <w:b/>
                <w:bCs/>
              </w:rPr>
              <w:t xml:space="preserve">Участвали ли сте в </w:t>
            </w:r>
            <w:r>
              <w:rPr>
                <w:rFonts w:ascii="Book Antiqua" w:hAnsi="Book Antiqua" w:cs="Book Antiqua"/>
                <w:b/>
                <w:bCs/>
              </w:rPr>
              <w:t xml:space="preserve">младежки и други </w:t>
            </w:r>
            <w:r w:rsidRPr="00DC0214">
              <w:rPr>
                <w:rFonts w:ascii="Book Antiqua" w:hAnsi="Book Antiqua" w:cs="Book Antiqua"/>
                <w:b/>
                <w:bCs/>
              </w:rPr>
              <w:t>проект</w:t>
            </w:r>
            <w:r>
              <w:rPr>
                <w:rFonts w:ascii="Book Antiqua" w:hAnsi="Book Antiqua" w:cs="Book Antiqua"/>
                <w:b/>
                <w:bCs/>
              </w:rPr>
              <w:t>и</w:t>
            </w:r>
            <w:r w:rsidRPr="00DC0214">
              <w:rPr>
                <w:rFonts w:ascii="Book Antiqua" w:hAnsi="Book Antiqua" w:cs="Book Antiqua"/>
                <w:b/>
                <w:bCs/>
              </w:rPr>
              <w:t xml:space="preserve"> преди? Ако да – напишете име на проекта, дати, локация. </w:t>
            </w:r>
          </w:p>
        </w:tc>
        <w:tc>
          <w:tcPr>
            <w:tcW w:w="5400" w:type="dxa"/>
          </w:tcPr>
          <w:p w:rsidR="00BB507F" w:rsidRPr="00BE2D8C" w:rsidRDefault="00BB507F" w:rsidP="005045C0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446E61">
              <w:rPr>
                <w:rFonts w:ascii="Book Antiqua" w:hAnsi="Book Antiqua" w:cs="Book Antiqua"/>
                <w:b/>
                <w:bCs/>
              </w:rPr>
              <w:t xml:space="preserve">Имате ли опит в </w:t>
            </w:r>
            <w:r>
              <w:rPr>
                <w:rFonts w:ascii="Book Antiqua" w:hAnsi="Book Antiqua" w:cs="Book Antiqua"/>
                <w:b/>
                <w:bCs/>
              </w:rPr>
              <w:t>интеграцията чрез спорт</w:t>
            </w:r>
            <w:r w:rsidRPr="00446E61">
              <w:rPr>
                <w:rFonts w:ascii="Book Antiqua" w:hAnsi="Book Antiqua" w:cs="Book Antiqua"/>
                <w:b/>
                <w:bCs/>
              </w:rPr>
              <w:t>? Ако да – посочете конкретен пример.</w:t>
            </w:r>
          </w:p>
        </w:tc>
        <w:tc>
          <w:tcPr>
            <w:tcW w:w="5400" w:type="dxa"/>
          </w:tcPr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446E61">
              <w:rPr>
                <w:rFonts w:ascii="Book Antiqua" w:hAnsi="Book Antiqua" w:cs="Book Antiqua"/>
                <w:b/>
                <w:bCs/>
              </w:rPr>
              <w:t xml:space="preserve">Специални нужди (относно храна, медицински проблеми, мобилност) </w:t>
            </w:r>
          </w:p>
        </w:tc>
        <w:tc>
          <w:tcPr>
            <w:tcW w:w="5400" w:type="dxa"/>
          </w:tcPr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  <w:tr w:rsidR="00BB507F">
        <w:trPr>
          <w:jc w:val="center"/>
        </w:trPr>
        <w:tc>
          <w:tcPr>
            <w:tcW w:w="3888" w:type="dxa"/>
          </w:tcPr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  <w:r w:rsidRPr="00446E61">
              <w:rPr>
                <w:rFonts w:ascii="Book Antiqua" w:hAnsi="Book Antiqua" w:cs="Book Antiqua"/>
                <w:b/>
                <w:bCs/>
              </w:rPr>
              <w:t xml:space="preserve">Допълнителна информация: </w:t>
            </w:r>
          </w:p>
        </w:tc>
        <w:tc>
          <w:tcPr>
            <w:tcW w:w="5400" w:type="dxa"/>
          </w:tcPr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  <w:p w:rsidR="00BB507F" w:rsidRPr="00446E61" w:rsidRDefault="00BB507F" w:rsidP="005045C0">
            <w:pPr>
              <w:rPr>
                <w:rFonts w:ascii="Book Antiqua" w:hAnsi="Book Antiqua" w:cs="Book Antiqua"/>
                <w:b/>
                <w:bCs/>
              </w:rPr>
            </w:pPr>
          </w:p>
        </w:tc>
      </w:tr>
    </w:tbl>
    <w:p w:rsidR="00BB507F" w:rsidRDefault="00BB507F" w:rsidP="005045C0">
      <w:pPr>
        <w:rPr>
          <w:rFonts w:ascii="Book Antiqua" w:hAnsi="Book Antiqua" w:cs="Book Antiqua"/>
          <w:b/>
          <w:bCs/>
        </w:rPr>
      </w:pPr>
    </w:p>
    <w:p w:rsidR="00BB507F" w:rsidRPr="003E2E7C" w:rsidRDefault="00BB507F" w:rsidP="003E2E7C">
      <w:pPr>
        <w:jc w:val="both"/>
        <w:rPr>
          <w:rFonts w:ascii="Book Antiqua" w:hAnsi="Book Antiqua" w:cs="Book Antiqua"/>
          <w:b/>
          <w:bCs/>
        </w:rPr>
      </w:pPr>
      <w:r w:rsidRPr="003E2E7C">
        <w:rPr>
          <w:rFonts w:ascii="Book Antiqua" w:hAnsi="Book Antiqua" w:cs="Book Antiqua"/>
          <w:b/>
          <w:bCs/>
        </w:rPr>
        <w:t xml:space="preserve">С кандидатстването ми за участие в този </w:t>
      </w:r>
      <w:r>
        <w:rPr>
          <w:rFonts w:ascii="Book Antiqua" w:hAnsi="Book Antiqua" w:cs="Book Antiqua"/>
          <w:b/>
          <w:bCs/>
        </w:rPr>
        <w:t xml:space="preserve">Национална младежка среща „СпортИграция” </w:t>
      </w:r>
      <w:r w:rsidRPr="003E2E7C">
        <w:rPr>
          <w:rFonts w:ascii="Book Antiqua" w:hAnsi="Book Antiqua" w:cs="Book Antiqua"/>
          <w:b/>
          <w:bCs/>
        </w:rPr>
        <w:t xml:space="preserve">декларирам, че приемам, ако бъда селектиран: </w:t>
      </w:r>
    </w:p>
    <w:p w:rsidR="00BB507F" w:rsidRDefault="00BB507F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1. Да присъствам на всички модули на младежката среща.</w:t>
      </w:r>
    </w:p>
    <w:p w:rsidR="00BB507F" w:rsidRDefault="00BB507F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2. Да се подготвя за участието си в младежката среща и ще бъда максимално полезен за постигане на целите на проект „СпортИграция”.</w:t>
      </w:r>
    </w:p>
    <w:p w:rsidR="00BB507F" w:rsidRDefault="00BB507F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3. Да п</w:t>
      </w:r>
      <w:bookmarkStart w:id="0" w:name="_GoBack"/>
      <w:bookmarkEnd w:id="0"/>
      <w:r>
        <w:rPr>
          <w:rFonts w:ascii="Book Antiqua" w:hAnsi="Book Antiqua" w:cs="Book Antiqua"/>
        </w:rPr>
        <w:t xml:space="preserve">одготвя информация преди младежката среща, ако екипът на „Асоциация за развитие на българския спорт” поиска такава от мен. </w:t>
      </w:r>
    </w:p>
    <w:p w:rsidR="00BB507F" w:rsidRDefault="00BB507F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4. Да участвам в оценяването на младежката среща. </w:t>
      </w:r>
    </w:p>
    <w:p w:rsidR="00BB507F" w:rsidRDefault="00BB507F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5. Съм съгласен да предоставя личните данни, попълнени собственоръчно от мен в настоящия формуляр и други документи за нуждите на проект „СпортИграция”.</w:t>
      </w:r>
    </w:p>
    <w:p w:rsidR="00BB507F" w:rsidRDefault="00BB507F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6. Че в този формуляр съм уведомил за всички </w:t>
      </w:r>
      <w:r w:rsidRPr="00305555">
        <w:rPr>
          <w:rFonts w:ascii="Book Antiqua" w:hAnsi="Book Antiqua" w:cs="Book Antiqua"/>
        </w:rPr>
        <w:t>мои специални нужди (относно храна, медицински проблеми, мобилност)</w:t>
      </w:r>
      <w:r>
        <w:rPr>
          <w:rFonts w:ascii="Book Antiqua" w:hAnsi="Book Antiqua" w:cs="Book Antiqua"/>
        </w:rPr>
        <w:t>, което не ме освобождава от отговорността да се грижа за здравето си по време на младежката среща.</w:t>
      </w:r>
    </w:p>
    <w:p w:rsidR="00BB507F" w:rsidRDefault="00BB507F" w:rsidP="003E2E7C">
      <w:pPr>
        <w:jc w:val="both"/>
        <w:rPr>
          <w:rFonts w:ascii="Book Antiqua" w:hAnsi="Book Antiqua" w:cs="Book Antiqua"/>
        </w:rPr>
      </w:pPr>
    </w:p>
    <w:p w:rsidR="00BB507F" w:rsidRDefault="00BB507F" w:rsidP="003E2E7C">
      <w:pPr>
        <w:jc w:val="both"/>
        <w:rPr>
          <w:rFonts w:ascii="Book Antiqua" w:hAnsi="Book Antiqua" w:cs="Book Antiqua"/>
          <w:lang w:val="ru-RU"/>
        </w:rPr>
      </w:pPr>
    </w:p>
    <w:p w:rsidR="00BB507F" w:rsidRPr="003347A8" w:rsidRDefault="00BB507F" w:rsidP="003E2E7C">
      <w:pPr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  <w:lang w:val="ru-RU"/>
        </w:rPr>
        <w:t>Изпратете настоящия формуляр за кандидатстване на</w:t>
      </w:r>
      <w:r w:rsidRPr="003347A8">
        <w:rPr>
          <w:rFonts w:ascii="Book Antiqua" w:hAnsi="Book Antiqua" w:cs="Book Antiqua"/>
          <w:lang w:val="ru-RU"/>
        </w:rPr>
        <w:t xml:space="preserve"> </w:t>
      </w:r>
      <w:hyperlink r:id="rId8" w:history="1">
        <w:r w:rsidRPr="008C274F">
          <w:rPr>
            <w:rStyle w:val="Hyperlink"/>
            <w:rFonts w:ascii="Book Antiqua" w:hAnsi="Book Antiqua" w:cs="Book Antiqua"/>
            <w:lang w:val="en-US"/>
          </w:rPr>
          <w:t>info</w:t>
        </w:r>
        <w:r w:rsidRPr="003347A8">
          <w:rPr>
            <w:rStyle w:val="Hyperlink"/>
            <w:rFonts w:ascii="Book Antiqua" w:hAnsi="Book Antiqua" w:cs="Book Antiqua"/>
            <w:lang w:val="ru-RU"/>
          </w:rPr>
          <w:t>@</w:t>
        </w:r>
        <w:r w:rsidRPr="008C274F">
          <w:rPr>
            <w:rStyle w:val="Hyperlink"/>
            <w:rFonts w:ascii="Book Antiqua" w:hAnsi="Book Antiqua" w:cs="Book Antiqua"/>
            <w:lang w:val="en-US"/>
          </w:rPr>
          <w:t>bulsport</w:t>
        </w:r>
        <w:r w:rsidRPr="003347A8">
          <w:rPr>
            <w:rStyle w:val="Hyperlink"/>
            <w:rFonts w:ascii="Book Antiqua" w:hAnsi="Book Antiqua" w:cs="Book Antiqua"/>
            <w:lang w:val="ru-RU"/>
          </w:rPr>
          <w:t>.</w:t>
        </w:r>
        <w:r w:rsidRPr="008C274F">
          <w:rPr>
            <w:rStyle w:val="Hyperlink"/>
            <w:rFonts w:ascii="Book Antiqua" w:hAnsi="Book Antiqua" w:cs="Book Antiqua"/>
            <w:lang w:val="en-US"/>
          </w:rPr>
          <w:t>bg</w:t>
        </w:r>
      </w:hyperlink>
      <w:r w:rsidRPr="003347A8">
        <w:rPr>
          <w:rFonts w:ascii="Book Antiqua" w:hAnsi="Book Antiqua" w:cs="Book Antiqua"/>
          <w:lang w:val="ru-RU"/>
        </w:rPr>
        <w:t xml:space="preserve"> </w:t>
      </w:r>
      <w:r>
        <w:rPr>
          <w:rFonts w:ascii="Book Antiqua" w:hAnsi="Book Antiqua" w:cs="Book Antiqua"/>
          <w:lang w:val="ru-RU"/>
        </w:rPr>
        <w:t xml:space="preserve">в срок до </w:t>
      </w:r>
      <w:r w:rsidRPr="00BE2D8C">
        <w:rPr>
          <w:rFonts w:ascii="Book Antiqua" w:hAnsi="Book Antiqua" w:cs="Book Antiqua"/>
          <w:lang w:val="ru-RU"/>
        </w:rPr>
        <w:t>26</w:t>
      </w:r>
      <w:r>
        <w:rPr>
          <w:rFonts w:ascii="Book Antiqua" w:hAnsi="Book Antiqua" w:cs="Book Antiqua"/>
          <w:lang w:val="ru-RU"/>
        </w:rPr>
        <w:t>/0</w:t>
      </w:r>
      <w:r w:rsidRPr="00BE2D8C">
        <w:rPr>
          <w:rFonts w:ascii="Book Antiqua" w:hAnsi="Book Antiqua" w:cs="Book Antiqua"/>
          <w:lang w:val="ru-RU"/>
        </w:rPr>
        <w:t>9</w:t>
      </w:r>
      <w:r>
        <w:rPr>
          <w:rFonts w:ascii="Book Antiqua" w:hAnsi="Book Antiqua" w:cs="Book Antiqua"/>
          <w:lang w:val="ru-RU"/>
        </w:rPr>
        <w:t xml:space="preserve">/2016г. </w:t>
      </w:r>
    </w:p>
    <w:sectPr w:rsidR="00BB507F" w:rsidRPr="003347A8" w:rsidSect="00DC0214">
      <w:headerReference w:type="default" r:id="rId9"/>
      <w:footerReference w:type="default" r:id="rId10"/>
      <w:pgSz w:w="11906" w:h="16838"/>
      <w:pgMar w:top="1417" w:right="746" w:bottom="1417" w:left="900" w:header="708" w:footer="25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07F" w:rsidRDefault="00BB507F">
      <w:r>
        <w:separator/>
      </w:r>
    </w:p>
  </w:endnote>
  <w:endnote w:type="continuationSeparator" w:id="0">
    <w:p w:rsidR="00BB507F" w:rsidRDefault="00BB50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07F" w:rsidRDefault="00BB507F" w:rsidP="0081745F">
    <w:r>
      <w:rPr>
        <w:noProof/>
      </w:rPr>
      <w:pict>
        <v:rect id="Rectangle 1" o:spid="_x0000_s2049" style="position:absolute;margin-left:167.5pt;margin-top:2.75pt;width:192.5pt;height:54pt;z-index:251660288;visibility:visible" stroked="f">
          <v:textbox>
            <w:txbxContent>
              <w:p w:rsidR="00BB507F" w:rsidRDefault="00BB507F" w:rsidP="00DC0214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Финансиран по програма „Еразъм+” на Европейската комисия, проект</w:t>
                </w:r>
              </w:p>
              <w:p w:rsidR="00BB507F" w:rsidRPr="00481F74" w:rsidRDefault="00BB507F" w:rsidP="00DC0214">
                <w:pPr>
                  <w:jc w:val="center"/>
                  <w:rPr>
                    <w:b/>
                    <w:bCs/>
                  </w:rPr>
                </w:pPr>
                <w:r w:rsidRPr="000270C2">
                  <w:rPr>
                    <w:b/>
                    <w:bCs/>
                    <w:sz w:val="20"/>
                    <w:szCs w:val="20"/>
                    <w:lang w:val="ru-RU"/>
                  </w:rPr>
                  <w:t xml:space="preserve"> </w:t>
                </w:r>
                <w:r w:rsidRPr="000270C2">
                  <w:rPr>
                    <w:b/>
                    <w:bCs/>
                    <w:sz w:val="20"/>
                    <w:szCs w:val="20"/>
                  </w:rPr>
                  <w:t>2015-3-BG01-KA347-022643</w:t>
                </w:r>
              </w:p>
            </w:txbxContent>
          </v:textbox>
        </v:rect>
      </w:pict>
    </w:r>
    <w:r w:rsidRPr="009048F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" o:spid="_x0000_i1032" type="#_x0000_t75" style="width:166.5pt;height:46.5pt;visibility:visible">
          <v:imagedata r:id="rId1" o:title=""/>
        </v:shape>
      </w:pict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  <w:t xml:space="preserve">               </w:t>
    </w:r>
    <w:r w:rsidRPr="009048F0">
      <w:rPr>
        <w:noProof/>
      </w:rPr>
      <w:pict>
        <v:shape id="Picture 4" o:spid="_x0000_i1033" type="#_x0000_t75" style="width:117pt;height:39pt;visibility:visible">
          <v:imagedata r:id="rId2" o:title=""/>
        </v:shape>
      </w:pict>
    </w:r>
    <w:r w:rsidRPr="0081745F">
      <w:rPr>
        <w:noProof/>
        <w:lang w:val="ru-RU"/>
      </w:rPr>
      <w:tab/>
    </w:r>
    <w:r w:rsidRPr="009048F0">
      <w:rPr>
        <w:noProof/>
      </w:rPr>
      <w:pict>
        <v:shape id="Picture 5" o:spid="_x0000_i1034" type="#_x0000_t75" style="width:437.25pt;height:396pt;visibility:visible">
          <v:imagedata r:id="rId3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07F" w:rsidRDefault="00BB507F">
      <w:r>
        <w:separator/>
      </w:r>
    </w:p>
  </w:footnote>
  <w:footnote w:type="continuationSeparator" w:id="0">
    <w:p w:rsidR="00BB507F" w:rsidRDefault="00BB50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07F" w:rsidRDefault="00BB507F" w:rsidP="00DC0214">
    <w:pPr>
      <w:pBdr>
        <w:bottom w:val="single" w:sz="6" w:space="1" w:color="auto"/>
      </w:pBdr>
      <w:rPr>
        <w:rFonts w:ascii="Century Gothic" w:hAnsi="Century Gothic" w:cs="Century Gothic"/>
        <w:sz w:val="52"/>
        <w:szCs w:val="52"/>
      </w:rPr>
    </w:pPr>
    <w:r w:rsidRPr="0038595B">
      <w:rPr>
        <w:rFonts w:ascii="Century Gothic" w:hAnsi="Century Gothic" w:cs="Century Gothic"/>
        <w:noProof/>
        <w:sz w:val="52"/>
        <w:szCs w:val="5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7" type="#_x0000_t75" style="width:330pt;height:108pt;visibility:visible">
          <v:imagedata r:id="rId1" o:title=""/>
        </v:shape>
      </w:pict>
    </w:r>
    <w:r>
      <w:rPr>
        <w:rFonts w:ascii="Century Gothic" w:hAnsi="Century Gothic" w:cs="Century Gothic"/>
        <w:sz w:val="52"/>
        <w:szCs w:val="52"/>
        <w:lang w:val="en-US"/>
      </w:rPr>
      <w:tab/>
    </w:r>
    <w:r>
      <w:rPr>
        <w:rFonts w:ascii="Century Gothic" w:hAnsi="Century Gothic" w:cs="Century Gothic"/>
        <w:sz w:val="52"/>
        <w:szCs w:val="52"/>
        <w:lang w:val="en-US"/>
      </w:rPr>
      <w:tab/>
    </w:r>
    <w:r>
      <w:rPr>
        <w:rFonts w:ascii="Century Gothic" w:hAnsi="Century Gothic" w:cs="Century Gothic"/>
        <w:sz w:val="52"/>
        <w:szCs w:val="52"/>
      </w:rPr>
      <w:t xml:space="preserve"> </w:t>
    </w:r>
    <w:r w:rsidRPr="009048F0">
      <w:rPr>
        <w:noProof/>
      </w:rPr>
      <w:pict>
        <v:shape id="Picture 2" o:spid="_x0000_i1028" type="#_x0000_t75" style="width:83.25pt;height:107.25pt;visibility:visible">
          <v:imagedata r:id="rId2" o:title=""/>
        </v:shape>
      </w:pict>
    </w:r>
  </w:p>
  <w:p w:rsidR="00BB507F" w:rsidRDefault="00BB507F" w:rsidP="00F45DA3">
    <w:pPr>
      <w:pStyle w:val="Header"/>
    </w:pPr>
    <w:r>
      <w:rPr>
        <w:b/>
        <w:bCs/>
        <w:noProof/>
        <w:sz w:val="28"/>
        <w:szCs w:val="28"/>
        <w:lang w:val="en-US"/>
      </w:rPr>
      <w:t xml:space="preserve">                      </w:t>
    </w:r>
    <w:r>
      <w:rPr>
        <w:b/>
        <w:bCs/>
        <w:noProof/>
        <w:sz w:val="28"/>
        <w:szCs w:val="28"/>
        <w:lang w:val="en-US"/>
      </w:rPr>
      <w:tab/>
      <w:t xml:space="preserve">                                         </w:t>
    </w:r>
  </w:p>
  <w:p w:rsidR="00BB507F" w:rsidRDefault="00BB507F">
    <w:pPr>
      <w:pStyle w:val="Header"/>
    </w:pPr>
    <w:r>
      <w:rPr>
        <w:b/>
        <w:bCs/>
        <w:noProof/>
        <w:sz w:val="28"/>
        <w:szCs w:val="28"/>
        <w:lang w:val="en-US"/>
      </w:rPr>
      <w:t xml:space="preserve">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66157C"/>
    <w:multiLevelType w:val="hybridMultilevel"/>
    <w:tmpl w:val="F3F23C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24C7254"/>
    <w:multiLevelType w:val="hybridMultilevel"/>
    <w:tmpl w:val="32CC2C8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0A3DE9"/>
    <w:multiLevelType w:val="hybridMultilevel"/>
    <w:tmpl w:val="9CC4A8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462D"/>
    <w:rsid w:val="00007EDC"/>
    <w:rsid w:val="000234E3"/>
    <w:rsid w:val="000270C2"/>
    <w:rsid w:val="00053D52"/>
    <w:rsid w:val="0008163A"/>
    <w:rsid w:val="00097033"/>
    <w:rsid w:val="000F09A7"/>
    <w:rsid w:val="001143A6"/>
    <w:rsid w:val="00160C1A"/>
    <w:rsid w:val="001B0093"/>
    <w:rsid w:val="001B7F89"/>
    <w:rsid w:val="00216A78"/>
    <w:rsid w:val="00222264"/>
    <w:rsid w:val="00233E31"/>
    <w:rsid w:val="00246FC2"/>
    <w:rsid w:val="0024704F"/>
    <w:rsid w:val="00281C74"/>
    <w:rsid w:val="00296B5F"/>
    <w:rsid w:val="002D4FED"/>
    <w:rsid w:val="002E7AA0"/>
    <w:rsid w:val="002F36CB"/>
    <w:rsid w:val="003031AF"/>
    <w:rsid w:val="00305555"/>
    <w:rsid w:val="00311ED4"/>
    <w:rsid w:val="00314043"/>
    <w:rsid w:val="003277B0"/>
    <w:rsid w:val="003347A8"/>
    <w:rsid w:val="00383D25"/>
    <w:rsid w:val="003843AE"/>
    <w:rsid w:val="0038595B"/>
    <w:rsid w:val="003916D0"/>
    <w:rsid w:val="003D7322"/>
    <w:rsid w:val="003E2E7C"/>
    <w:rsid w:val="003F2502"/>
    <w:rsid w:val="003F4D90"/>
    <w:rsid w:val="00410CFA"/>
    <w:rsid w:val="00413951"/>
    <w:rsid w:val="00417ED0"/>
    <w:rsid w:val="00430161"/>
    <w:rsid w:val="00446E61"/>
    <w:rsid w:val="00481F74"/>
    <w:rsid w:val="004D0796"/>
    <w:rsid w:val="004E46FA"/>
    <w:rsid w:val="004E5F9A"/>
    <w:rsid w:val="004F2B09"/>
    <w:rsid w:val="005045C0"/>
    <w:rsid w:val="00540646"/>
    <w:rsid w:val="00560A8A"/>
    <w:rsid w:val="005670FC"/>
    <w:rsid w:val="00595B3E"/>
    <w:rsid w:val="005D2CCD"/>
    <w:rsid w:val="005D47FD"/>
    <w:rsid w:val="00623F65"/>
    <w:rsid w:val="0064635F"/>
    <w:rsid w:val="00661AB8"/>
    <w:rsid w:val="00674BBF"/>
    <w:rsid w:val="006772D8"/>
    <w:rsid w:val="006A3644"/>
    <w:rsid w:val="006B056A"/>
    <w:rsid w:val="006B602B"/>
    <w:rsid w:val="006E7614"/>
    <w:rsid w:val="007277D7"/>
    <w:rsid w:val="00735480"/>
    <w:rsid w:val="00736987"/>
    <w:rsid w:val="0074219E"/>
    <w:rsid w:val="00750FCA"/>
    <w:rsid w:val="00784F60"/>
    <w:rsid w:val="007B138D"/>
    <w:rsid w:val="007B2BD6"/>
    <w:rsid w:val="007B2BF2"/>
    <w:rsid w:val="007C33F2"/>
    <w:rsid w:val="007E2518"/>
    <w:rsid w:val="007F599C"/>
    <w:rsid w:val="0081745F"/>
    <w:rsid w:val="00825340"/>
    <w:rsid w:val="0082595D"/>
    <w:rsid w:val="0084704D"/>
    <w:rsid w:val="00871FE2"/>
    <w:rsid w:val="008764D2"/>
    <w:rsid w:val="008A4C69"/>
    <w:rsid w:val="008C274F"/>
    <w:rsid w:val="008D34CF"/>
    <w:rsid w:val="009048F0"/>
    <w:rsid w:val="0092418B"/>
    <w:rsid w:val="00935D9C"/>
    <w:rsid w:val="009A1F83"/>
    <w:rsid w:val="009B1FF6"/>
    <w:rsid w:val="009B585B"/>
    <w:rsid w:val="009B6EA2"/>
    <w:rsid w:val="009C1CCD"/>
    <w:rsid w:val="00A448FC"/>
    <w:rsid w:val="00A65881"/>
    <w:rsid w:val="00A733E5"/>
    <w:rsid w:val="00A7433E"/>
    <w:rsid w:val="00AC12DC"/>
    <w:rsid w:val="00AC54D6"/>
    <w:rsid w:val="00AC57BE"/>
    <w:rsid w:val="00AF20D4"/>
    <w:rsid w:val="00B76EB8"/>
    <w:rsid w:val="00BA3E60"/>
    <w:rsid w:val="00BA4960"/>
    <w:rsid w:val="00BB507F"/>
    <w:rsid w:val="00BC0BA8"/>
    <w:rsid w:val="00BC10D5"/>
    <w:rsid w:val="00BD644E"/>
    <w:rsid w:val="00BD76EE"/>
    <w:rsid w:val="00BE2D8C"/>
    <w:rsid w:val="00C069DC"/>
    <w:rsid w:val="00C17662"/>
    <w:rsid w:val="00C3348E"/>
    <w:rsid w:val="00C52F20"/>
    <w:rsid w:val="00C552B1"/>
    <w:rsid w:val="00C56FA7"/>
    <w:rsid w:val="00C65003"/>
    <w:rsid w:val="00C72A09"/>
    <w:rsid w:val="00C75CC7"/>
    <w:rsid w:val="00CB51A1"/>
    <w:rsid w:val="00CE410C"/>
    <w:rsid w:val="00D24E2D"/>
    <w:rsid w:val="00D3462D"/>
    <w:rsid w:val="00D473C6"/>
    <w:rsid w:val="00D700C2"/>
    <w:rsid w:val="00D92021"/>
    <w:rsid w:val="00DA34BA"/>
    <w:rsid w:val="00DC0214"/>
    <w:rsid w:val="00E15943"/>
    <w:rsid w:val="00E338F9"/>
    <w:rsid w:val="00E37566"/>
    <w:rsid w:val="00E478BF"/>
    <w:rsid w:val="00E8139B"/>
    <w:rsid w:val="00E82B1C"/>
    <w:rsid w:val="00EA736E"/>
    <w:rsid w:val="00EC1F68"/>
    <w:rsid w:val="00ED06C1"/>
    <w:rsid w:val="00EE58C4"/>
    <w:rsid w:val="00F13592"/>
    <w:rsid w:val="00F207B1"/>
    <w:rsid w:val="00F45DA3"/>
    <w:rsid w:val="00F640AC"/>
    <w:rsid w:val="00F9256D"/>
    <w:rsid w:val="00FB19C5"/>
    <w:rsid w:val="00FB4061"/>
    <w:rsid w:val="00FC3188"/>
    <w:rsid w:val="00FE3BCF"/>
    <w:rsid w:val="00FF0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0A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045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045C0"/>
    <w:rPr>
      <w:rFonts w:ascii="Tahoma" w:hAnsi="Tahoma" w:cs="Tahoma"/>
      <w:sz w:val="16"/>
      <w:szCs w:val="16"/>
      <w:lang w:eastAsia="bg-BG"/>
    </w:rPr>
  </w:style>
  <w:style w:type="paragraph" w:styleId="ListParagraph">
    <w:name w:val="List Paragraph"/>
    <w:basedOn w:val="Normal"/>
    <w:uiPriority w:val="99"/>
    <w:qFormat/>
    <w:rsid w:val="005045C0"/>
    <w:pPr>
      <w:ind w:left="720"/>
    </w:pPr>
  </w:style>
  <w:style w:type="character" w:styleId="Hyperlink">
    <w:name w:val="Hyperlink"/>
    <w:basedOn w:val="DefaultParagraphFont"/>
    <w:uiPriority w:val="99"/>
    <w:semiHidden/>
    <w:rsid w:val="005045C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81745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700C2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81745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700C2"/>
    <w:rPr>
      <w:rFonts w:ascii="Times New Roman" w:hAnsi="Times New Roman" w:cs="Times New Roman"/>
      <w:sz w:val="24"/>
      <w:szCs w:val="24"/>
    </w:rPr>
  </w:style>
  <w:style w:type="character" w:customStyle="1" w:styleId="contenttitle">
    <w:name w:val="content_title"/>
    <w:basedOn w:val="DefaultParagraphFont"/>
    <w:uiPriority w:val="99"/>
    <w:rsid w:val="00B76EB8"/>
  </w:style>
  <w:style w:type="character" w:customStyle="1" w:styleId="st">
    <w:name w:val="st"/>
    <w:basedOn w:val="DefaultParagraphFont"/>
    <w:uiPriority w:val="99"/>
    <w:rsid w:val="00B76EB8"/>
  </w:style>
  <w:style w:type="paragraph" w:styleId="NormalWeb">
    <w:name w:val="Normal (Web)"/>
    <w:basedOn w:val="Normal"/>
    <w:uiPriority w:val="99"/>
    <w:rsid w:val="00FC3188"/>
    <w:pPr>
      <w:spacing w:before="100" w:beforeAutospacing="1" w:after="100" w:afterAutospacing="1"/>
    </w:pPr>
    <w:rPr>
      <w:rFonts w:ascii="Verdana" w:eastAsia="Calibri" w:hAnsi="Verdana" w:cs="Verdana"/>
      <w:color w:val="000000"/>
      <w:sz w:val="17"/>
      <w:szCs w:val="17"/>
    </w:rPr>
  </w:style>
  <w:style w:type="character" w:styleId="Strong">
    <w:name w:val="Strong"/>
    <w:basedOn w:val="DefaultParagraphFont"/>
    <w:uiPriority w:val="99"/>
    <w:qFormat/>
    <w:locked/>
    <w:rsid w:val="00FC3188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rsid w:val="00FC3188"/>
    <w:rPr>
      <w:rFonts w:eastAsia="Calibri"/>
      <w:sz w:val="20"/>
      <w:szCs w:val="20"/>
      <w:lang w:val="it-IT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ED06C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FC3188"/>
    <w:rPr>
      <w:vertAlign w:val="superscript"/>
    </w:rPr>
  </w:style>
  <w:style w:type="character" w:styleId="HTMLCite">
    <w:name w:val="HTML Cite"/>
    <w:basedOn w:val="DefaultParagraphFont"/>
    <w:uiPriority w:val="99"/>
    <w:rsid w:val="00FC3188"/>
    <w:rPr>
      <w:i/>
      <w:iCs/>
    </w:rPr>
  </w:style>
  <w:style w:type="table" w:styleId="TableGrid">
    <w:name w:val="Table Grid"/>
    <w:basedOn w:val="TableNormal"/>
    <w:uiPriority w:val="99"/>
    <w:locked/>
    <w:rsid w:val="004E5F9A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ulsport.b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ortigration.wordpress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251</Words>
  <Characters>1433</Characters>
  <Application>Microsoft Office Outlook</Application>
  <DocSecurity>0</DocSecurity>
  <Lines>0</Lines>
  <Paragraphs>0</Paragraphs>
  <ScaleCrop>false</ScaleCrop>
  <Company>Hotel Triada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Обучителен семинар</dc:title>
  <dc:subject/>
  <dc:creator>KOSIO</dc:creator>
  <cp:keywords/>
  <dc:description/>
  <cp:lastModifiedBy>Admin</cp:lastModifiedBy>
  <cp:revision>4</cp:revision>
  <dcterms:created xsi:type="dcterms:W3CDTF">2016-09-12T11:07:00Z</dcterms:created>
  <dcterms:modified xsi:type="dcterms:W3CDTF">2016-09-12T11:09:00Z</dcterms:modified>
</cp:coreProperties>
</file>